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7C8" w:rsidRDefault="00B465E6" w:rsidP="00B977C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65E6">
        <w:rPr>
          <w:rFonts w:ascii="Times New Roman" w:hAnsi="Times New Roman" w:cs="Times New Roman"/>
          <w:b/>
          <w:sz w:val="32"/>
          <w:szCs w:val="32"/>
        </w:rPr>
        <w:t xml:space="preserve">Список медицинских работников, осуществляющих </w:t>
      </w:r>
    </w:p>
    <w:p w:rsidR="00841542" w:rsidRDefault="00B465E6" w:rsidP="00B977C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65E6">
        <w:rPr>
          <w:rFonts w:ascii="Times New Roman" w:hAnsi="Times New Roman" w:cs="Times New Roman"/>
          <w:b/>
          <w:sz w:val="32"/>
          <w:szCs w:val="32"/>
        </w:rPr>
        <w:t>социальные услуги в Центре реабилитации</w:t>
      </w:r>
    </w:p>
    <w:p w:rsidR="00B977C8" w:rsidRPr="00B465E6" w:rsidRDefault="00B977C8" w:rsidP="00B977C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2592"/>
        <w:gridCol w:w="2420"/>
        <w:gridCol w:w="2843"/>
        <w:gridCol w:w="1831"/>
      </w:tblGrid>
      <w:tr w:rsidR="00B82690" w:rsidRPr="005B1662" w:rsidTr="00B82690">
        <w:tc>
          <w:tcPr>
            <w:tcW w:w="509" w:type="dxa"/>
          </w:tcPr>
          <w:p w:rsidR="00B82690" w:rsidRPr="005B1662" w:rsidRDefault="00B82690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2592" w:type="dxa"/>
          </w:tcPr>
          <w:p w:rsidR="00B82690" w:rsidRPr="005B1662" w:rsidRDefault="00B82690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ФИО</w:t>
            </w:r>
          </w:p>
        </w:tc>
        <w:tc>
          <w:tcPr>
            <w:tcW w:w="2420" w:type="dxa"/>
          </w:tcPr>
          <w:p w:rsidR="00B82690" w:rsidRPr="005B1662" w:rsidRDefault="00B82690" w:rsidP="005D248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Должность</w:t>
            </w:r>
          </w:p>
        </w:tc>
        <w:tc>
          <w:tcPr>
            <w:tcW w:w="2843" w:type="dxa"/>
          </w:tcPr>
          <w:p w:rsidR="00B82690" w:rsidRPr="005B1662" w:rsidRDefault="00B82690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Образование  </w:t>
            </w:r>
          </w:p>
        </w:tc>
        <w:tc>
          <w:tcPr>
            <w:tcW w:w="1831" w:type="dxa"/>
          </w:tcPr>
          <w:p w:rsidR="00B82690" w:rsidRDefault="00B82690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Стаж работы</w:t>
            </w:r>
          </w:p>
        </w:tc>
      </w:tr>
      <w:tr w:rsidR="00B82690" w:rsidRPr="005B1662" w:rsidTr="00B82690">
        <w:tc>
          <w:tcPr>
            <w:tcW w:w="509" w:type="dxa"/>
          </w:tcPr>
          <w:p w:rsidR="00B82690" w:rsidRPr="005B1662" w:rsidRDefault="00B82690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855" w:type="dxa"/>
            <w:gridSpan w:val="3"/>
          </w:tcPr>
          <w:p w:rsidR="00B82690" w:rsidRPr="002767F9" w:rsidRDefault="00B82690" w:rsidP="00276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9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работники</w:t>
            </w:r>
          </w:p>
        </w:tc>
        <w:tc>
          <w:tcPr>
            <w:tcW w:w="1831" w:type="dxa"/>
          </w:tcPr>
          <w:p w:rsidR="00B82690" w:rsidRPr="002767F9" w:rsidRDefault="00B82690" w:rsidP="00276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2690" w:rsidRPr="005B1662" w:rsidTr="00B82690">
        <w:tc>
          <w:tcPr>
            <w:tcW w:w="509" w:type="dxa"/>
          </w:tcPr>
          <w:p w:rsidR="00B82690" w:rsidRPr="005B1662" w:rsidRDefault="00B82690" w:rsidP="00CA167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592" w:type="dxa"/>
          </w:tcPr>
          <w:p w:rsidR="00B82690" w:rsidRPr="005B1662" w:rsidRDefault="00B82690" w:rsidP="005D248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Мубаракшина</w:t>
            </w:r>
            <w:proofErr w:type="spellEnd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Зайнеп</w:t>
            </w:r>
            <w:proofErr w:type="spellEnd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Закиевна</w:t>
            </w:r>
            <w:proofErr w:type="spellEnd"/>
          </w:p>
        </w:tc>
        <w:tc>
          <w:tcPr>
            <w:tcW w:w="2420" w:type="dxa"/>
          </w:tcPr>
          <w:p w:rsidR="00B82690" w:rsidRPr="005B1662" w:rsidRDefault="00B82690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Врач-невролог</w:t>
            </w:r>
          </w:p>
        </w:tc>
        <w:tc>
          <w:tcPr>
            <w:tcW w:w="2843" w:type="dxa"/>
          </w:tcPr>
          <w:p w:rsidR="00B82690" w:rsidRPr="005B1662" w:rsidRDefault="00B82690" w:rsidP="0000467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Высшее</w:t>
            </w:r>
          </w:p>
        </w:tc>
        <w:tc>
          <w:tcPr>
            <w:tcW w:w="1831" w:type="dxa"/>
          </w:tcPr>
          <w:p w:rsidR="00B82690" w:rsidRDefault="00B82690" w:rsidP="0000467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 лет</w:t>
            </w:r>
          </w:p>
        </w:tc>
      </w:tr>
      <w:tr w:rsidR="00B82690" w:rsidRPr="005B1662" w:rsidTr="00B82690">
        <w:tc>
          <w:tcPr>
            <w:tcW w:w="509" w:type="dxa"/>
          </w:tcPr>
          <w:p w:rsidR="00B82690" w:rsidRPr="005B1662" w:rsidRDefault="00B82690" w:rsidP="00CA167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592" w:type="dxa"/>
          </w:tcPr>
          <w:p w:rsidR="00B82690" w:rsidRPr="005B1662" w:rsidRDefault="00B82690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Нуруллина</w:t>
            </w:r>
            <w:proofErr w:type="spellEnd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Флюза</w:t>
            </w:r>
            <w:proofErr w:type="spellEnd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Изгаровна</w:t>
            </w:r>
            <w:proofErr w:type="spellEnd"/>
          </w:p>
        </w:tc>
        <w:tc>
          <w:tcPr>
            <w:tcW w:w="2420" w:type="dxa"/>
          </w:tcPr>
          <w:p w:rsidR="00B82690" w:rsidRPr="005B1662" w:rsidRDefault="00B82690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Главная медицинская сестра</w:t>
            </w:r>
          </w:p>
        </w:tc>
        <w:tc>
          <w:tcPr>
            <w:tcW w:w="2843" w:type="dxa"/>
          </w:tcPr>
          <w:p w:rsidR="00B82690" w:rsidRPr="005B1662" w:rsidRDefault="00B82690" w:rsidP="00B8269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Среднее профессиональное</w:t>
            </w:r>
          </w:p>
        </w:tc>
        <w:tc>
          <w:tcPr>
            <w:tcW w:w="1831" w:type="dxa"/>
          </w:tcPr>
          <w:p w:rsidR="00B82690" w:rsidRPr="005B1662" w:rsidRDefault="00B82690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 год</w:t>
            </w:r>
          </w:p>
        </w:tc>
      </w:tr>
      <w:tr w:rsidR="00B82690" w:rsidRPr="005B1662" w:rsidTr="00B82690">
        <w:tc>
          <w:tcPr>
            <w:tcW w:w="509" w:type="dxa"/>
          </w:tcPr>
          <w:p w:rsidR="00B82690" w:rsidRPr="005B1662" w:rsidRDefault="00B82690" w:rsidP="00B826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592" w:type="dxa"/>
          </w:tcPr>
          <w:p w:rsidR="00B82690" w:rsidRPr="005B1662" w:rsidRDefault="00B82690" w:rsidP="00B8269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Соловьева Надежда Александровна</w:t>
            </w:r>
          </w:p>
        </w:tc>
        <w:tc>
          <w:tcPr>
            <w:tcW w:w="2420" w:type="dxa"/>
          </w:tcPr>
          <w:p w:rsidR="00B82690" w:rsidRPr="005B1662" w:rsidRDefault="00B82690" w:rsidP="00B8269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Инструктор ЛФК</w:t>
            </w:r>
          </w:p>
        </w:tc>
        <w:tc>
          <w:tcPr>
            <w:tcW w:w="2843" w:type="dxa"/>
          </w:tcPr>
          <w:p w:rsidR="00B82690" w:rsidRPr="005B1662" w:rsidRDefault="00B82690" w:rsidP="00B8269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Среднее профессиональное</w:t>
            </w:r>
          </w:p>
        </w:tc>
        <w:tc>
          <w:tcPr>
            <w:tcW w:w="1831" w:type="dxa"/>
          </w:tcPr>
          <w:p w:rsidR="00B82690" w:rsidRPr="005B1662" w:rsidRDefault="00B82690" w:rsidP="00B8269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 лет</w:t>
            </w:r>
          </w:p>
        </w:tc>
      </w:tr>
      <w:tr w:rsidR="00B82690" w:rsidRPr="005B1662" w:rsidTr="00B82690">
        <w:tc>
          <w:tcPr>
            <w:tcW w:w="509" w:type="dxa"/>
          </w:tcPr>
          <w:p w:rsidR="00B82690" w:rsidRPr="005B1662" w:rsidRDefault="00B82690" w:rsidP="00B826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2592" w:type="dxa"/>
          </w:tcPr>
          <w:p w:rsidR="00B82690" w:rsidRPr="005B1662" w:rsidRDefault="00B82690" w:rsidP="00B8269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Лейсан</w:t>
            </w:r>
            <w:proofErr w:type="spellEnd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 xml:space="preserve"> Маратовна</w:t>
            </w:r>
          </w:p>
        </w:tc>
        <w:tc>
          <w:tcPr>
            <w:tcW w:w="2420" w:type="dxa"/>
          </w:tcPr>
          <w:p w:rsidR="00B82690" w:rsidRPr="005B1662" w:rsidRDefault="00B82690" w:rsidP="00B8269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Медицинская сестра</w:t>
            </w:r>
          </w:p>
        </w:tc>
        <w:tc>
          <w:tcPr>
            <w:tcW w:w="2843" w:type="dxa"/>
          </w:tcPr>
          <w:p w:rsidR="00B82690" w:rsidRPr="005B1662" w:rsidRDefault="00B82690" w:rsidP="00B8269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Среднее профессиональное</w:t>
            </w:r>
          </w:p>
        </w:tc>
        <w:tc>
          <w:tcPr>
            <w:tcW w:w="1831" w:type="dxa"/>
          </w:tcPr>
          <w:p w:rsidR="00B82690" w:rsidRPr="005B1662" w:rsidRDefault="00B82690" w:rsidP="00B8269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 лет</w:t>
            </w:r>
          </w:p>
        </w:tc>
      </w:tr>
      <w:tr w:rsidR="00B82690" w:rsidRPr="005B1662" w:rsidTr="00B82690">
        <w:tc>
          <w:tcPr>
            <w:tcW w:w="509" w:type="dxa"/>
          </w:tcPr>
          <w:p w:rsidR="00B82690" w:rsidRPr="005B1662" w:rsidRDefault="00B82690" w:rsidP="00B826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592" w:type="dxa"/>
          </w:tcPr>
          <w:p w:rsidR="00B82690" w:rsidRPr="005B1662" w:rsidRDefault="00B82690" w:rsidP="00B8269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Бурганова</w:t>
            </w:r>
            <w:proofErr w:type="spellEnd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Ралия</w:t>
            </w:r>
            <w:proofErr w:type="spellEnd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Габбасовна</w:t>
            </w:r>
            <w:proofErr w:type="spellEnd"/>
          </w:p>
        </w:tc>
        <w:tc>
          <w:tcPr>
            <w:tcW w:w="2420" w:type="dxa"/>
          </w:tcPr>
          <w:p w:rsidR="00B82690" w:rsidRPr="005B1662" w:rsidRDefault="00B82690" w:rsidP="00B8269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Медицинская сестра по ФЗТ</w:t>
            </w:r>
          </w:p>
        </w:tc>
        <w:tc>
          <w:tcPr>
            <w:tcW w:w="2843" w:type="dxa"/>
          </w:tcPr>
          <w:p w:rsidR="00B82690" w:rsidRPr="005B1662" w:rsidRDefault="00B82690" w:rsidP="00B8269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Среднее профессиональное</w:t>
            </w:r>
          </w:p>
        </w:tc>
        <w:tc>
          <w:tcPr>
            <w:tcW w:w="1831" w:type="dxa"/>
          </w:tcPr>
          <w:p w:rsidR="00B82690" w:rsidRPr="005B1662" w:rsidRDefault="00B82690" w:rsidP="00B8269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 года</w:t>
            </w:r>
          </w:p>
        </w:tc>
      </w:tr>
      <w:tr w:rsidR="00B82690" w:rsidRPr="005B1662" w:rsidTr="00B82690">
        <w:tc>
          <w:tcPr>
            <w:tcW w:w="509" w:type="dxa"/>
          </w:tcPr>
          <w:p w:rsidR="00B82690" w:rsidRPr="005B1662" w:rsidRDefault="00B82690" w:rsidP="00B826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2592" w:type="dxa"/>
          </w:tcPr>
          <w:p w:rsidR="00B82690" w:rsidRPr="005B1662" w:rsidRDefault="00B82690" w:rsidP="00B8269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 xml:space="preserve">Каргина Светлана 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Талыповна</w:t>
            </w:r>
            <w:proofErr w:type="spellEnd"/>
          </w:p>
        </w:tc>
        <w:tc>
          <w:tcPr>
            <w:tcW w:w="2420" w:type="dxa"/>
          </w:tcPr>
          <w:p w:rsidR="00B82690" w:rsidRPr="005B1662" w:rsidRDefault="00B82690" w:rsidP="00B8269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Медицинская сестра по ФЗТ</w:t>
            </w:r>
          </w:p>
        </w:tc>
        <w:tc>
          <w:tcPr>
            <w:tcW w:w="2843" w:type="dxa"/>
          </w:tcPr>
          <w:p w:rsidR="00B82690" w:rsidRPr="005B1662" w:rsidRDefault="00B82690" w:rsidP="00B8269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Среднее профессиональное</w:t>
            </w:r>
          </w:p>
        </w:tc>
        <w:tc>
          <w:tcPr>
            <w:tcW w:w="1831" w:type="dxa"/>
          </w:tcPr>
          <w:p w:rsidR="00B82690" w:rsidRPr="005B1662" w:rsidRDefault="00B82690" w:rsidP="00B8269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 лет</w:t>
            </w:r>
          </w:p>
        </w:tc>
      </w:tr>
      <w:tr w:rsidR="00B82690" w:rsidRPr="005B1662" w:rsidTr="00B82690">
        <w:tc>
          <w:tcPr>
            <w:tcW w:w="509" w:type="dxa"/>
          </w:tcPr>
          <w:p w:rsidR="00B82690" w:rsidRDefault="00B82690" w:rsidP="00B826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2592" w:type="dxa"/>
          </w:tcPr>
          <w:p w:rsidR="00B82690" w:rsidRPr="005B1662" w:rsidRDefault="00B82690" w:rsidP="00B8269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Хайруллина Юлия Александровна</w:t>
            </w:r>
          </w:p>
        </w:tc>
        <w:tc>
          <w:tcPr>
            <w:tcW w:w="2420" w:type="dxa"/>
          </w:tcPr>
          <w:p w:rsidR="00B82690" w:rsidRPr="005B1662" w:rsidRDefault="009D204F" w:rsidP="00B8269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Медицинская сестра по массажу</w:t>
            </w:r>
          </w:p>
        </w:tc>
        <w:tc>
          <w:tcPr>
            <w:tcW w:w="2843" w:type="dxa"/>
          </w:tcPr>
          <w:p w:rsidR="00B82690" w:rsidRDefault="009D204F" w:rsidP="00B8269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Среднее профессиональное</w:t>
            </w:r>
          </w:p>
        </w:tc>
        <w:tc>
          <w:tcPr>
            <w:tcW w:w="1831" w:type="dxa"/>
          </w:tcPr>
          <w:p w:rsidR="00B82690" w:rsidRDefault="009D204F" w:rsidP="00B8269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года</w:t>
            </w:r>
          </w:p>
        </w:tc>
      </w:tr>
      <w:tr w:rsidR="00B82690" w:rsidRPr="005B1662" w:rsidTr="00B82690">
        <w:trPr>
          <w:trHeight w:val="398"/>
        </w:trPr>
        <w:tc>
          <w:tcPr>
            <w:tcW w:w="509" w:type="dxa"/>
          </w:tcPr>
          <w:p w:rsidR="00B82690" w:rsidRPr="005B1662" w:rsidRDefault="00B82690" w:rsidP="00CA167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855" w:type="dxa"/>
            <w:gridSpan w:val="3"/>
          </w:tcPr>
          <w:p w:rsidR="00B82690" w:rsidRPr="00821F71" w:rsidRDefault="00B82690" w:rsidP="00821F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F71">
              <w:rPr>
                <w:rFonts w:ascii="Times New Roman" w:hAnsi="Times New Roman" w:cs="Times New Roman"/>
                <w:b/>
                <w:sz w:val="28"/>
                <w:szCs w:val="28"/>
              </w:rPr>
              <w:t>Внешние совместители</w:t>
            </w:r>
          </w:p>
        </w:tc>
        <w:tc>
          <w:tcPr>
            <w:tcW w:w="1831" w:type="dxa"/>
          </w:tcPr>
          <w:p w:rsidR="00B82690" w:rsidRPr="00821F71" w:rsidRDefault="00B82690" w:rsidP="00821F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2690" w:rsidRPr="005B1662" w:rsidTr="00B82690">
        <w:trPr>
          <w:trHeight w:val="1254"/>
        </w:trPr>
        <w:tc>
          <w:tcPr>
            <w:tcW w:w="509" w:type="dxa"/>
          </w:tcPr>
          <w:p w:rsidR="00B82690" w:rsidRPr="005B1662" w:rsidRDefault="00527D05" w:rsidP="00CA167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592" w:type="dxa"/>
          </w:tcPr>
          <w:p w:rsidR="00B82690" w:rsidRPr="005B1662" w:rsidRDefault="00B82690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Сабирова</w:t>
            </w:r>
            <w:proofErr w:type="spellEnd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Рамиля</w:t>
            </w:r>
            <w:proofErr w:type="spellEnd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Муллашаиховна</w:t>
            </w:r>
            <w:proofErr w:type="spellEnd"/>
          </w:p>
        </w:tc>
        <w:tc>
          <w:tcPr>
            <w:tcW w:w="2420" w:type="dxa"/>
          </w:tcPr>
          <w:p w:rsidR="00B82690" w:rsidRPr="005B1662" w:rsidRDefault="00B82690" w:rsidP="00821F7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Врач-психиатр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2843" w:type="dxa"/>
          </w:tcPr>
          <w:p w:rsidR="00B82690" w:rsidRPr="005B1662" w:rsidRDefault="00B82690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Высшее</w:t>
            </w:r>
          </w:p>
        </w:tc>
        <w:tc>
          <w:tcPr>
            <w:tcW w:w="1831" w:type="dxa"/>
          </w:tcPr>
          <w:p w:rsidR="00B82690" w:rsidRPr="005B1662" w:rsidRDefault="00B82690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 года</w:t>
            </w:r>
          </w:p>
        </w:tc>
      </w:tr>
      <w:tr w:rsidR="00B82690" w:rsidRPr="005B1662" w:rsidTr="00B82690">
        <w:tc>
          <w:tcPr>
            <w:tcW w:w="509" w:type="dxa"/>
          </w:tcPr>
          <w:p w:rsidR="00B82690" w:rsidRPr="005B1662" w:rsidRDefault="00527D05" w:rsidP="00CA167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bookmarkStart w:id="0" w:name="_GoBack"/>
            <w:bookmarkEnd w:id="0"/>
          </w:p>
        </w:tc>
        <w:tc>
          <w:tcPr>
            <w:tcW w:w="2592" w:type="dxa"/>
          </w:tcPr>
          <w:p w:rsidR="00B82690" w:rsidRPr="005B1662" w:rsidRDefault="00B82690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Кравцова Надежда Сергеевна</w:t>
            </w:r>
          </w:p>
        </w:tc>
        <w:tc>
          <w:tcPr>
            <w:tcW w:w="2420" w:type="dxa"/>
          </w:tcPr>
          <w:p w:rsidR="00B82690" w:rsidRPr="005B1662" w:rsidRDefault="00B82690" w:rsidP="00821F7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Врач-педиатр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2843" w:type="dxa"/>
          </w:tcPr>
          <w:p w:rsidR="00B82690" w:rsidRPr="005B1662" w:rsidRDefault="00B82690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Высшее</w:t>
            </w:r>
          </w:p>
        </w:tc>
        <w:tc>
          <w:tcPr>
            <w:tcW w:w="1831" w:type="dxa"/>
          </w:tcPr>
          <w:p w:rsidR="00B82690" w:rsidRPr="005B1662" w:rsidRDefault="00B82690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 лет</w:t>
            </w:r>
          </w:p>
        </w:tc>
      </w:tr>
    </w:tbl>
    <w:p w:rsidR="00B60468" w:rsidRDefault="00B60468" w:rsidP="00841542">
      <w:pPr>
        <w:rPr>
          <w:rFonts w:ascii="Times New Roman" w:hAnsi="Times New Roman" w:cs="Times New Roman"/>
          <w:sz w:val="27"/>
          <w:szCs w:val="27"/>
        </w:rPr>
      </w:pPr>
    </w:p>
    <w:sectPr w:rsidR="00B60468" w:rsidSect="00342A8E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542"/>
    <w:rsid w:val="0000467B"/>
    <w:rsid w:val="00155D10"/>
    <w:rsid w:val="001E1D01"/>
    <w:rsid w:val="00217120"/>
    <w:rsid w:val="00264BB4"/>
    <w:rsid w:val="002767F9"/>
    <w:rsid w:val="00342A8E"/>
    <w:rsid w:val="003E1604"/>
    <w:rsid w:val="00403564"/>
    <w:rsid w:val="00467CF5"/>
    <w:rsid w:val="00527D05"/>
    <w:rsid w:val="00553297"/>
    <w:rsid w:val="005B1662"/>
    <w:rsid w:val="005D2489"/>
    <w:rsid w:val="005F6BDB"/>
    <w:rsid w:val="0064362B"/>
    <w:rsid w:val="00656BCE"/>
    <w:rsid w:val="007813A8"/>
    <w:rsid w:val="00787E64"/>
    <w:rsid w:val="00821F71"/>
    <w:rsid w:val="00841542"/>
    <w:rsid w:val="0085442B"/>
    <w:rsid w:val="009207B8"/>
    <w:rsid w:val="009D204F"/>
    <w:rsid w:val="00A2101D"/>
    <w:rsid w:val="00A429C7"/>
    <w:rsid w:val="00AA24E2"/>
    <w:rsid w:val="00AE3486"/>
    <w:rsid w:val="00B465E6"/>
    <w:rsid w:val="00B60468"/>
    <w:rsid w:val="00B82690"/>
    <w:rsid w:val="00B977C8"/>
    <w:rsid w:val="00BC1F37"/>
    <w:rsid w:val="00BF307B"/>
    <w:rsid w:val="00C3294A"/>
    <w:rsid w:val="00C95C28"/>
    <w:rsid w:val="00CA1678"/>
    <w:rsid w:val="00CC6110"/>
    <w:rsid w:val="00E23DC6"/>
    <w:rsid w:val="00E637B7"/>
    <w:rsid w:val="00E875D4"/>
    <w:rsid w:val="00ED6BB2"/>
    <w:rsid w:val="00F039ED"/>
    <w:rsid w:val="00F90D07"/>
    <w:rsid w:val="00F9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8D291E-CA86-42BA-A3A7-01FF89184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0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0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0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1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9;&#1095;&#1080;&#1090;&#1077;&#1083;&#1100;\Desktop\&#1076;&#1077;&#1090;%20&#1089;&#1072;&#1076;\&#1096;&#1072;&#1073;&#1083;&#1086;&#1087;%20&#1087;&#1077;&#1076;&#1080;&#1082;%20&#1044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E0F99-4BD7-44BE-9C8D-E8F76D6CD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шаблоп педик ДС.dotx</Template>
  <TotalTime>97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Лариса</cp:lastModifiedBy>
  <cp:revision>5</cp:revision>
  <cp:lastPrinted>2023-02-16T10:57:00Z</cp:lastPrinted>
  <dcterms:created xsi:type="dcterms:W3CDTF">2023-02-16T11:12:00Z</dcterms:created>
  <dcterms:modified xsi:type="dcterms:W3CDTF">2025-07-18T10:42:00Z</dcterms:modified>
</cp:coreProperties>
</file>